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C537A" w14:textId="77777777" w:rsidR="00217BC0" w:rsidRDefault="00000000">
      <w:r>
        <w:t>57 zł</w:t>
      </w:r>
    </w:p>
    <w:p w14:paraId="3CBB4351" w14:textId="77777777" w:rsidR="00217BC0" w:rsidRDefault="00000000">
      <w:hyperlink r:id="rId6" w:history="1">
        <w:r>
          <w:rPr>
            <w:rStyle w:val="Hipercze"/>
          </w:rPr>
          <w:t>https://allegrolokalnie.pl/oferta/solutions-gold-upperintermediate-students-book-prt?rep=1081910436</w:t>
        </w:r>
      </w:hyperlink>
    </w:p>
    <w:p w14:paraId="771245A7" w14:textId="77777777" w:rsidR="00217BC0" w:rsidRDefault="00217BC0"/>
    <w:p w14:paraId="1306FF99" w14:textId="77777777" w:rsidR="00217BC0" w:rsidRDefault="00000000">
      <w:r>
        <w:t>19 zł</w:t>
      </w:r>
    </w:p>
    <w:p w14:paraId="0E8841AA" w14:textId="77777777" w:rsidR="00217BC0" w:rsidRDefault="00000000">
      <w:hyperlink r:id="rId7" w:history="1">
        <w:r>
          <w:rPr>
            <w:rStyle w:val="Hipercze"/>
          </w:rPr>
          <w:t>https://allegro.pl/produkt/solutions-gold-upper-intermediate-podrecznik-praca-zbiorowa-71311a86-a3ea-44eb-b7d0-af5400e09fbd?offerId=18877925255&amp;reco_id=f2b1ffb0-ac87-11f1-9cc8-c2395b435848&amp;sid=3ec404f37aa2fad6253fa5dd6bb023427743f77ee2f01bb84454c4701b8c0118</w:t>
        </w:r>
      </w:hyperlink>
    </w:p>
    <w:p w14:paraId="1C4BC943" w14:textId="77777777" w:rsidR="00217BC0" w:rsidRDefault="00217BC0"/>
    <w:p w14:paraId="2274D327" w14:textId="77777777" w:rsidR="00217BC0" w:rsidRDefault="00000000">
      <w:r>
        <w:t>55zł</w:t>
      </w:r>
    </w:p>
    <w:p w14:paraId="76D54167" w14:textId="77777777" w:rsidR="00217BC0" w:rsidRDefault="00000000">
      <w:hyperlink r:id="rId8" w:history="1">
        <w:r>
          <w:rPr>
            <w:rStyle w:val="Hipercze"/>
          </w:rPr>
          <w:t>https://www.olx.pl/d/oferta/solutions-gold-upper-intermediate-students-book-podrecznik-czysty-kg-CID751-ID12d8Gi.html?srsltid=AfmBOoramK-3thVpyp7TYHA2VzZWOmFRySyUE_7QQ5dVVF-FE3AOSuSgzG4</w:t>
        </w:r>
      </w:hyperlink>
    </w:p>
    <w:p w14:paraId="6E3AFC22" w14:textId="77777777" w:rsidR="00217BC0" w:rsidRDefault="00217BC0"/>
    <w:p w14:paraId="67E79DF5" w14:textId="77777777" w:rsidR="00217BC0" w:rsidRDefault="00000000">
      <w:r>
        <w:t>12 zł widoczne ślady</w:t>
      </w:r>
    </w:p>
    <w:p w14:paraId="3BA3B8B7" w14:textId="77777777" w:rsidR="00217BC0" w:rsidRDefault="00000000">
      <w:hyperlink r:id="rId9" w:history="1">
        <w:r>
          <w:rPr>
            <w:rStyle w:val="Hipercze"/>
          </w:rPr>
          <w:t>https://skupszop.pl/oxford-solutions-upper-intermediate-students-book-opracowanie-9780194502771?id=2513370&amp;gad_source=1&amp;gad_campaignid=17347476134&amp;gclid=Cj0KCQjwh4TVBhCWARIsAG0czmpOzQIRPf02TM3GD1FbCbVRCkLIZ27jjsHF376E6kw_uO5uakM4pAwaAirJEALw_wcB</w:t>
        </w:r>
      </w:hyperlink>
    </w:p>
    <w:p w14:paraId="12F20FDD" w14:textId="77777777" w:rsidR="00217BC0" w:rsidRDefault="00000000">
      <w:r>
        <w:t>25 zł</w:t>
      </w:r>
    </w:p>
    <w:p w14:paraId="6B573A6B" w14:textId="77777777" w:rsidR="00217BC0" w:rsidRDefault="00000000">
      <w:hyperlink r:id="rId10" w:history="1">
        <w:r>
          <w:rPr>
            <w:rStyle w:val="Hipercze"/>
          </w:rPr>
          <w:t>https://www.olx.pl/d/oferta/students-book-solutions-gold-upper-intermediate-CID751-ID10HeKt.html?reason=ip%7Citem2vec%3Abase</w:t>
        </w:r>
      </w:hyperlink>
    </w:p>
    <w:p w14:paraId="0C69105D" w14:textId="77777777" w:rsidR="00217BC0" w:rsidRDefault="00217BC0"/>
    <w:p w14:paraId="35A56C12" w14:textId="77777777" w:rsidR="00217BC0" w:rsidRDefault="00000000">
      <w:r>
        <w:t>45 + 6.50 wysyłka</w:t>
      </w:r>
    </w:p>
    <w:p w14:paraId="262FAF6E" w14:textId="77777777" w:rsidR="00217BC0" w:rsidRDefault="00000000">
      <w:hyperlink r:id="rId11" w:history="1">
        <w:r>
          <w:rPr>
            <w:rStyle w:val="Hipercze"/>
          </w:rPr>
          <w:t>https://www.olx.pl/d/oferta/podrecznik-solutions-gold-upper-intermediate-CID751-ID10krf4.html?reason=ip%7Citem2vec%3Abase</w:t>
        </w:r>
      </w:hyperlink>
    </w:p>
    <w:p w14:paraId="0E69CDFB" w14:textId="77777777" w:rsidR="00217BC0" w:rsidRDefault="00217BC0"/>
    <w:p w14:paraId="0C0FC072" w14:textId="77777777" w:rsidR="00217BC0" w:rsidRDefault="00000000">
      <w:r>
        <w:t>29,40 + 399 wysyłka</w:t>
      </w:r>
    </w:p>
    <w:p w14:paraId="535699F9" w14:textId="77777777" w:rsidR="00217BC0" w:rsidRDefault="00000000">
      <w:hyperlink r:id="rId12" w:history="1">
        <w:r>
          <w:rPr>
            <w:rStyle w:val="Hipercze"/>
          </w:rPr>
          <w:t>https://www.olx.pl/d/oferta/students-book-solutions-gold-upper-intermediate-CID751-ID10HeKt.html?reason=ip%7Citem2vec%3Abase#921004114</w:t>
        </w:r>
      </w:hyperlink>
    </w:p>
    <w:sectPr w:rsidR="00217BC0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2DD1E" w14:textId="77777777" w:rsidR="009B126F" w:rsidRDefault="009B126F">
      <w:pPr>
        <w:spacing w:after="0" w:line="240" w:lineRule="auto"/>
      </w:pPr>
      <w:r>
        <w:separator/>
      </w:r>
    </w:p>
  </w:endnote>
  <w:endnote w:type="continuationSeparator" w:id="0">
    <w:p w14:paraId="0FAA98F2" w14:textId="77777777" w:rsidR="009B126F" w:rsidRDefault="009B1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E0720" w14:textId="77777777" w:rsidR="009B126F" w:rsidRDefault="009B126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0C81F4B" w14:textId="77777777" w:rsidR="009B126F" w:rsidRDefault="009B12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17BC0"/>
    <w:rsid w:val="00173D79"/>
    <w:rsid w:val="00217BC0"/>
    <w:rsid w:val="009B126F"/>
    <w:rsid w:val="00ED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820F6"/>
  <w15:docId w15:val="{85F6C781-F985-423F-A4D0-9B1F59B31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character" w:styleId="Hipercze">
    <w:name w:val="Hyperlink"/>
    <w:basedOn w:val="Domylnaczcionkaakapitu"/>
    <w:rPr>
      <w:color w:val="467886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lx.pl/d/oferta/solutions-gold-upper-intermediate-students-book-podrecznik-czysty-kg-CID751-ID12d8Gi.html?srsltid=AfmBOoramK-3thVpyp7TYHA2VzZWOmFRySyUE_7QQ5dVVF-FE3AOSuSgzG4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llegro.pl/produkt/solutions-gold-upper-intermediate-podrecznik-praca-zbiorowa-71311a86-a3ea-44eb-b7d0-af5400e09fbd?offerId=18877925255&amp;reco_id=f2b1ffb0-ac87-11f1-9cc8-c2395b435848&amp;sid=3ec404f37aa2fad6253fa5dd6bb023427743f77ee2f01bb84454c4701b8c0118" TargetMode="External"/><Relationship Id="rId12" Type="http://schemas.openxmlformats.org/officeDocument/2006/relationships/hyperlink" Target="https://www.olx.pl/d/oferta/students-book-solutions-gold-upper-intermediate-CID751-ID10HeKt.html?reason=ip|item2vec%3Abase#9210041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llegrolokalnie.pl/oferta/solutions-gold-upperintermediate-students-book-prt?rep=1081910436" TargetMode="External"/><Relationship Id="rId11" Type="http://schemas.openxmlformats.org/officeDocument/2006/relationships/hyperlink" Target="https://www.olx.pl/d/oferta/podrecznik-solutions-gold-upper-intermediate-CID751-ID10krf4.html?reason=ip|item2vec%3Abase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www.olx.pl/d/oferta/students-book-solutions-gold-upper-intermediate-CID751-ID10HeKt.html?reason=ip|item2vec%3Abase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skupszop.pl/oxford-solutions-upper-intermediate-students-book-opracowanie-9780194502771?id=2513370&amp;gad_source=1&amp;gad_campaignid=17347476134&amp;gclid=Cj0KCQjwh4TVBhCWARIsAG0czmpOzQIRPf02TM3GD1FbCbVRCkLIZ27jjsHF376E6kw_uO5uakM4pAwaAirJEALw_wcB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Jodłowska</dc:creator>
  <dc:description/>
  <cp:lastModifiedBy>Iwona Jodłowska</cp:lastModifiedBy>
  <cp:revision>2</cp:revision>
  <dcterms:created xsi:type="dcterms:W3CDTF">2026-09-13T23:04:00Z</dcterms:created>
  <dcterms:modified xsi:type="dcterms:W3CDTF">2026-09-13T23:04:00Z</dcterms:modified>
</cp:coreProperties>
</file>